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B2D3A" w14:textId="6B7CE86C" w:rsidR="00E94641" w:rsidRDefault="00D13FEC">
      <w:r>
        <w:rPr>
          <w:noProof/>
        </w:rPr>
        <w:drawing>
          <wp:inline distT="0" distB="0" distL="0" distR="0" wp14:anchorId="31ED72A4" wp14:editId="7D53DDB5">
            <wp:extent cx="3448050" cy="1685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6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0MbAwNTG3sDQ2srRU0lEKTi0uzszPAykwrAUAFmEZkCwAAAA="/>
  </w:docVars>
  <w:rsids>
    <w:rsidRoot w:val="00D13FEC"/>
    <w:rsid w:val="000005E5"/>
    <w:rsid w:val="00442B3C"/>
    <w:rsid w:val="00D13FEC"/>
    <w:rsid w:val="00D87780"/>
    <w:rsid w:val="00E9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44E0C"/>
  <w15:chartTrackingRefBased/>
  <w15:docId w15:val="{0E82156E-AA7D-4C7B-A69B-710DBE5B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Classic%20doub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(blank).dotx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2020-04-23T18:40:00Z</dcterms:created>
  <dcterms:modified xsi:type="dcterms:W3CDTF">2020-04-23T18:42:00Z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